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95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6114"/>
        <w:gridCol w:w="246"/>
        <w:gridCol w:w="615"/>
        <w:gridCol w:w="183"/>
        <w:gridCol w:w="323"/>
        <w:gridCol w:w="226"/>
        <w:gridCol w:w="1912"/>
        <w:gridCol w:w="1895"/>
        <w:gridCol w:w="2444"/>
        <w:gridCol w:w="265"/>
      </w:tblGrid>
      <w:tr w:rsidR="009852BF" w:rsidRPr="00575F3A" w:rsidTr="00DB794A">
        <w:trPr>
          <w:gridAfter w:val="2"/>
          <w:wAfter w:w="2801" w:type="dxa"/>
          <w:trHeight w:hRule="exact" w:val="1135"/>
          <w:jc w:val="center"/>
        </w:trPr>
        <w:tc>
          <w:tcPr>
            <w:tcW w:w="6572" w:type="dxa"/>
            <w:gridSpan w:val="2"/>
            <w:vMerge w:val="restart"/>
          </w:tcPr>
          <w:p w:rsidR="009852BF" w:rsidRPr="00A67DA8" w:rsidRDefault="009852BF" w:rsidP="00DB794A">
            <w:pPr>
              <w:pStyle w:val="Heading1"/>
            </w:pPr>
            <w:r>
              <w:t>The pupil’s agreement</w:t>
            </w:r>
          </w:p>
          <w:p w:rsidR="009852BF" w:rsidRDefault="009852BF" w:rsidP="00DB794A">
            <w:r>
              <w:t>Keep to the school’s Golden rules;</w:t>
            </w:r>
          </w:p>
          <w:p w:rsidR="009852BF" w:rsidRDefault="009852BF" w:rsidP="00DB794A">
            <w:r>
              <w:t>Come to school each day on time;</w:t>
            </w:r>
          </w:p>
          <w:p w:rsidR="009852BF" w:rsidRDefault="009852BF" w:rsidP="00DB794A">
            <w:r>
              <w:t>Bring the equipment I need every day including PE kit, book bag, reading book, diary and to look after them properly;</w:t>
            </w:r>
          </w:p>
          <w:p w:rsidR="009852BF" w:rsidRDefault="009852BF" w:rsidP="00DB794A">
            <w:r>
              <w:t>Wear my uniform and be tidy;</w:t>
            </w:r>
          </w:p>
          <w:p w:rsidR="009852BF" w:rsidRDefault="009852BF" w:rsidP="00DB794A">
            <w:r>
              <w:t>Word hard and do my class work and homework (where appropriate) as well as I can;</w:t>
            </w:r>
          </w:p>
          <w:p w:rsidR="009852BF" w:rsidRDefault="009852BF" w:rsidP="00DB794A">
            <w:r>
              <w:t>Behave well and be polite and helpful to others;</w:t>
            </w:r>
          </w:p>
          <w:p w:rsidR="009852BF" w:rsidRDefault="009852BF" w:rsidP="00DB794A">
            <w:r>
              <w:t>Help to look after the school and keep it litter free;</w:t>
            </w:r>
          </w:p>
          <w:p w:rsidR="009852BF" w:rsidRDefault="009852BF" w:rsidP="00DB794A">
            <w:r>
              <w:t>Respect other people;</w:t>
            </w:r>
          </w:p>
          <w:p w:rsidR="009852BF" w:rsidRDefault="009852BF" w:rsidP="00DB794A">
            <w:r>
              <w:t>Tell my teacher or an adult that I trust if anything is worrying me.</w:t>
            </w:r>
          </w:p>
        </w:tc>
        <w:tc>
          <w:tcPr>
            <w:tcW w:w="815" w:type="dxa"/>
            <w:gridSpan w:val="2"/>
          </w:tcPr>
          <w:p w:rsidR="009852BF" w:rsidRDefault="009852BF" w:rsidP="00DB794A"/>
        </w:tc>
        <w:tc>
          <w:tcPr>
            <w:tcW w:w="558" w:type="dxa"/>
            <w:gridSpan w:val="2"/>
          </w:tcPr>
          <w:p w:rsidR="009852BF" w:rsidRDefault="009852BF" w:rsidP="00DB794A"/>
        </w:tc>
        <w:tc>
          <w:tcPr>
            <w:tcW w:w="3928" w:type="dxa"/>
            <w:gridSpan w:val="2"/>
            <w:vAlign w:val="center"/>
          </w:tcPr>
          <w:p w:rsidR="009852BF" w:rsidRPr="00575F3A" w:rsidRDefault="009852BF" w:rsidP="00DB794A">
            <w:pPr>
              <w:pStyle w:val="Title"/>
              <w:rPr>
                <w:sz w:val="48"/>
              </w:rPr>
            </w:pPr>
          </w:p>
        </w:tc>
      </w:tr>
      <w:tr w:rsidR="009852BF" w:rsidTr="00DB794A">
        <w:trPr>
          <w:trHeight w:val="452"/>
          <w:jc w:val="center"/>
        </w:trPr>
        <w:tc>
          <w:tcPr>
            <w:tcW w:w="6572" w:type="dxa"/>
            <w:gridSpan w:val="2"/>
            <w:vMerge/>
          </w:tcPr>
          <w:p w:rsidR="009852BF" w:rsidRPr="00827DA6" w:rsidRDefault="009852BF" w:rsidP="00DB794A">
            <w:pPr>
              <w:rPr>
                <w:color w:val="E7E6E6" w:themeColor="background2"/>
              </w:rPr>
            </w:pPr>
          </w:p>
        </w:tc>
        <w:tc>
          <w:tcPr>
            <w:tcW w:w="815" w:type="dxa"/>
            <w:gridSpan w:val="2"/>
            <w:vMerge w:val="restart"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58" w:type="dxa"/>
            <w:gridSpan w:val="2"/>
            <w:vMerge w:val="restart"/>
          </w:tcPr>
          <w:p w:rsidR="009852BF" w:rsidRDefault="009852BF" w:rsidP="00DB794A">
            <w:pPr>
              <w:pStyle w:val="NoSpacing"/>
            </w:pPr>
          </w:p>
        </w:tc>
        <w:tc>
          <w:tcPr>
            <w:tcW w:w="6729" w:type="dxa"/>
            <w:gridSpan w:val="4"/>
            <w:vMerge w:val="restart"/>
            <w:vAlign w:val="center"/>
          </w:tcPr>
          <w:p w:rsidR="009852BF" w:rsidRDefault="009852BF" w:rsidP="00DB794A">
            <w:pPr>
              <w:pStyle w:val="Subtitle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40FFF70" wp14:editId="74C7224F">
                      <wp:simplePos x="0" y="0"/>
                      <wp:positionH relativeFrom="column">
                        <wp:posOffset>-347345</wp:posOffset>
                      </wp:positionH>
                      <wp:positionV relativeFrom="paragraph">
                        <wp:posOffset>-1445895</wp:posOffset>
                      </wp:positionV>
                      <wp:extent cx="4998720" cy="7175500"/>
                      <wp:effectExtent l="0" t="0" r="11430" b="2540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8720" cy="71760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52BF" w:rsidRDefault="009852BF" w:rsidP="009852BF"/>
                                <w:p w:rsidR="009852BF" w:rsidRDefault="009852BF" w:rsidP="009852BF"/>
                                <w:p w:rsidR="009852BF" w:rsidRPr="00F1675F" w:rsidRDefault="009852BF" w:rsidP="009852BF">
                                  <w:pPr>
                                    <w:jc w:val="center"/>
                                    <w:rPr>
                                      <w:b/>
                                      <w:color w:val="auto"/>
                                      <w:sz w:val="9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675F">
                                    <w:rPr>
                                      <w:b/>
                                      <w:color w:val="auto"/>
                                      <w:sz w:val="96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Home School Agreement</w:t>
                                  </w:r>
                                </w:p>
                                <w:p w:rsidR="009852BF" w:rsidRDefault="009852BF" w:rsidP="009852BF"/>
                                <w:p w:rsidR="009852BF" w:rsidRPr="00F1675F" w:rsidRDefault="009852BF" w:rsidP="009852BF">
                                  <w:pPr>
                                    <w:rPr>
                                      <w:sz w:val="32"/>
                                    </w:rPr>
                                  </w:pPr>
                                </w:p>
                                <w:p w:rsidR="009852BF" w:rsidRPr="00F1675F" w:rsidRDefault="009852BF" w:rsidP="009852BF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 w:rsidRPr="00F1675F">
                                    <w:rPr>
                                      <w:b/>
                                      <w:sz w:val="32"/>
                                    </w:rPr>
                                    <w:t>“</w:t>
                                  </w:r>
                                  <w:r w:rsidRPr="00F1675F">
                                    <w:rPr>
                                      <w:rFonts w:ascii="Bradley Hand ITC" w:hAnsi="Bradley Hand ITC"/>
                                      <w:b/>
                                      <w:sz w:val="32"/>
                                    </w:rPr>
                                    <w:t>Working together to achieve excellence”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0FFF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27.35pt;margin-top:-113.85pt;width:393.6pt;height:5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">
                      <v:textbox>
                        <w:txbxContent>
                          <w:p w:rsidR="009852BF" w:rsidRDefault="009852BF" w:rsidP="009852BF"/>
                          <w:p w:rsidR="009852BF" w:rsidRDefault="009852BF" w:rsidP="009852BF"/>
                          <w:p w:rsidR="009852BF" w:rsidRPr="00F1675F" w:rsidRDefault="009852BF" w:rsidP="009852BF">
                            <w:pPr>
                              <w:jc w:val="center"/>
                              <w:rPr>
                                <w:b/>
                                <w:color w:val="auto"/>
                                <w:sz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75F">
                              <w:rPr>
                                <w:b/>
                                <w:color w:val="auto"/>
                                <w:sz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Home School Agreement</w:t>
                            </w:r>
                          </w:p>
                          <w:p w:rsidR="009852BF" w:rsidRDefault="009852BF" w:rsidP="009852BF"/>
                          <w:p w:rsidR="009852BF" w:rsidRPr="00F1675F" w:rsidRDefault="009852BF" w:rsidP="009852BF">
                            <w:pPr>
                              <w:rPr>
                                <w:sz w:val="32"/>
                              </w:rPr>
                            </w:pPr>
                          </w:p>
                          <w:p w:rsidR="009852BF" w:rsidRPr="00F1675F" w:rsidRDefault="009852BF" w:rsidP="009852BF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F1675F">
                              <w:rPr>
                                <w:b/>
                                <w:sz w:val="32"/>
                              </w:rPr>
                              <w:t>“</w:t>
                            </w:r>
                            <w:r w:rsidRPr="00F1675F">
                              <w:rPr>
                                <w:rFonts w:ascii="Bradley Hand ITC" w:hAnsi="Bradley Hand ITC"/>
                                <w:b/>
                                <w:sz w:val="32"/>
                              </w:rPr>
                              <w:t>Working together to achieve excellence”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auto"/>
                <w:szCs w:val="24"/>
                <w:lang w:val="en-GB" w:eastAsia="en-GB"/>
              </w:rPr>
              <w:drawing>
                <wp:anchor distT="36576" distB="36576" distL="36576" distR="36576" simplePos="0" relativeHeight="251661312" behindDoc="0" locked="0" layoutInCell="1" allowOverlap="1" wp14:anchorId="167C1A80" wp14:editId="32116642">
                  <wp:simplePos x="0" y="0"/>
                  <wp:positionH relativeFrom="column">
                    <wp:posOffset>979170</wp:posOffset>
                  </wp:positionH>
                  <wp:positionV relativeFrom="paragraph">
                    <wp:posOffset>2451100</wp:posOffset>
                  </wp:positionV>
                  <wp:extent cx="2012950" cy="1420495"/>
                  <wp:effectExtent l="0" t="0" r="6350" b="8255"/>
                  <wp:wrapNone/>
                  <wp:docPr id="7" name="Picture 7" descr="KingsHill_Logo-02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ingsHill_Logo-02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8CCFEF" wp14:editId="1511FB7D">
                      <wp:simplePos x="0" y="0"/>
                      <wp:positionH relativeFrom="column">
                        <wp:posOffset>5031740</wp:posOffset>
                      </wp:positionH>
                      <wp:positionV relativeFrom="paragraph">
                        <wp:posOffset>7610475</wp:posOffset>
                      </wp:positionV>
                      <wp:extent cx="4660900" cy="635"/>
                      <wp:effectExtent l="76200" t="76200" r="82550" b="793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090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>
                                <a:glow rad="635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txbx>
                              <w:txbxContent>
                                <w:p w:rsidR="009852BF" w:rsidRPr="00FC6BC6" w:rsidRDefault="009852BF" w:rsidP="009852BF">
                                  <w:pPr>
                                    <w:pStyle w:val="Caption"/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24"/>
                                    </w:rPr>
                                  </w:pPr>
                                  <w:r>
                                    <w:t xml:space="preserve">Figure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Figure \* ARABIC </w:instrText>
                                  </w:r>
                                  <w:r>
                                    <w:fldChar w:fldCharType="separate"/>
                                  </w:r>
                                  <w:r w:rsidR="00D50993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  <w:r>
                                    <w:t>Homeschool agreement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CCFEF" id="Text Box 9" o:spid="_x0000_s1027" type="#_x0000_t202" style="position:absolute;margin-left:396.2pt;margin-top:599.25pt;width:367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" stroked="f">
                      <v:textbox style="mso-fit-shape-to-text:t" inset="0,0,0,0">
                        <w:txbxContent>
                          <w:p w:rsidR="009852BF" w:rsidRPr="00FC6BC6" w:rsidRDefault="009852BF" w:rsidP="009852BF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D50993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Homeschool agreement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DE9A0F5" wp14:editId="36D0B9D6">
                      <wp:simplePos x="0" y="0"/>
                      <wp:positionH relativeFrom="column">
                        <wp:posOffset>5184140</wp:posOffset>
                      </wp:positionH>
                      <wp:positionV relativeFrom="paragraph">
                        <wp:posOffset>291465</wp:posOffset>
                      </wp:positionV>
                      <wp:extent cx="4660900" cy="7414260"/>
                      <wp:effectExtent l="0" t="19050" r="0" b="63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scene3d>
                                <a:camera prst="orthographicFront"/>
                                <a:lightRig rig="threePt" dir="t"/>
                              </a:scene3d>
                              <a:sp3d>
                                <a:bevelT prst="relaxedInset"/>
                              </a:sp3d>
                            </wps:spPr>
                            <wps:txbx>
                              <w:txbxContent>
                                <w:p w:rsidR="009852BF" w:rsidRPr="00E20501" w:rsidRDefault="009852BF" w:rsidP="009852BF">
                                  <w:pPr>
                                    <w:pStyle w:val="Subtitle"/>
                                    <w:jc w:val="center"/>
                                    <w:rPr>
                                      <w:noProof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262626" w:themeColor="text1" w:themeTint="D9"/>
                                      <w:sz w:val="72"/>
                                      <w:szCs w:val="7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9A0F5" id="Text Box 8" o:spid="_x0000_s1028" type="#_x0000_t202" style="position:absolute;margin-left:408.2pt;margin-top:22.95pt;width:367pt;height:583.8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" filled="f" stroked="f">
                      <v:textbox style="mso-fit-shape-to-text:t">
                        <w:txbxContent>
                          <w:p w:rsidR="009852BF" w:rsidRPr="00E20501" w:rsidRDefault="009852BF" w:rsidP="009852BF">
                            <w:pPr>
                              <w:pStyle w:val="Subtitle"/>
                              <w:jc w:val="center"/>
                              <w:rPr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249AD"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07610B3" wp14:editId="4C6B6138">
                  <wp:simplePos x="0" y="0"/>
                  <wp:positionH relativeFrom="column">
                    <wp:posOffset>2393315</wp:posOffset>
                  </wp:positionH>
                  <wp:positionV relativeFrom="paragraph">
                    <wp:posOffset>-64135</wp:posOffset>
                  </wp:positionV>
                  <wp:extent cx="1750060" cy="1619885"/>
                  <wp:effectExtent l="0" t="0" r="2540" b="0"/>
                  <wp:wrapNone/>
                  <wp:docPr id="3" name="Picture 3" descr="\\KHP-SR-001\TeacherWork$\Bel.Mall\Downloads\KingsHill_Logo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KHP-SR-001\TeacherWork$\Bel.Mall\Downloads\KingsHill_Logo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060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52BF" w:rsidTr="00DB794A">
        <w:trPr>
          <w:trHeight w:val="2270"/>
          <w:jc w:val="center"/>
        </w:trPr>
        <w:tc>
          <w:tcPr>
            <w:tcW w:w="6572" w:type="dxa"/>
            <w:gridSpan w:val="2"/>
            <w:vMerge w:val="restart"/>
          </w:tcPr>
          <w:p w:rsidR="009852BF" w:rsidRPr="00827DA6" w:rsidRDefault="009852BF" w:rsidP="00DB794A">
            <w:pPr>
              <w:spacing w:after="0"/>
              <w:rPr>
                <w:color w:val="E7E6E6" w:themeColor="background2"/>
              </w:rPr>
            </w:pPr>
            <w:r w:rsidRPr="00B11DBF">
              <w:rPr>
                <w:noProof/>
                <w:color w:val="E7E6E6" w:themeColor="background2"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39714BD5" wp14:editId="4A770318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228600</wp:posOffset>
                      </wp:positionV>
                      <wp:extent cx="3826510" cy="552450"/>
                      <wp:effectExtent l="0" t="0" r="21590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651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852BF" w:rsidRDefault="009852BF" w:rsidP="009852BF">
                                  <w:pPr>
                                    <w:shd w:val="clear" w:color="auto" w:fill="FFFFFF" w:themeFill="background1"/>
                                  </w:pPr>
                                  <w:r>
                                    <w:t>Signed</w:t>
                                  </w:r>
                                </w:p>
                                <w:p w:rsidR="009852BF" w:rsidRDefault="009852BF" w:rsidP="009852BF">
                                  <w:pPr>
                                    <w:shd w:val="clear" w:color="auto" w:fill="FFFFFF" w:themeFill="background1"/>
                                  </w:pPr>
                                  <w:r>
                                    <w:t>Date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4BD5" id="_x0000_s1029" type="#_x0000_t202" style="position:absolute;margin-left:-5.45pt;margin-top:18pt;width:301.3pt;height:4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">
                      <v:textbox>
                        <w:txbxContent>
                          <w:p w:rsidR="009852BF" w:rsidRDefault="009852BF" w:rsidP="009852BF">
                            <w:pPr>
                              <w:shd w:val="clear" w:color="auto" w:fill="FFFFFF" w:themeFill="background1"/>
                            </w:pPr>
                            <w:r>
                              <w:t>Signed</w:t>
                            </w:r>
                          </w:p>
                          <w:p w:rsidR="009852BF" w:rsidRDefault="009852BF" w:rsidP="009852BF">
                            <w:pPr>
                              <w:shd w:val="clear" w:color="auto" w:fill="FFFFFF" w:themeFill="background1"/>
                            </w:pPr>
                            <w:r>
                              <w:t>Date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color w:val="0000FF"/>
                <w:lang w:val="en-GB" w:eastAsia="en-GB"/>
              </w:rPr>
              <w:drawing>
                <wp:anchor distT="0" distB="0" distL="114300" distR="114300" simplePos="0" relativeHeight="251665408" behindDoc="1" locked="0" layoutInCell="1" allowOverlap="1" wp14:anchorId="1D0BF8C8" wp14:editId="6F53D12B">
                  <wp:simplePos x="0" y="0"/>
                  <wp:positionH relativeFrom="column">
                    <wp:posOffset>1007745</wp:posOffset>
                  </wp:positionH>
                  <wp:positionV relativeFrom="paragraph">
                    <wp:posOffset>-19796</wp:posOffset>
                  </wp:positionV>
                  <wp:extent cx="3486785" cy="3019865"/>
                  <wp:effectExtent l="0" t="0" r="0" b="9525"/>
                  <wp:wrapNone/>
                  <wp:docPr id="12" name="irc_mi" descr="Related image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785" cy="301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5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58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6729" w:type="dxa"/>
            <w:gridSpan w:val="4"/>
            <w:vMerge/>
          </w:tcPr>
          <w:p w:rsidR="009852BF" w:rsidRDefault="009852BF" w:rsidP="00DB794A">
            <w:pPr>
              <w:pStyle w:val="Subtitle"/>
            </w:pPr>
          </w:p>
        </w:tc>
      </w:tr>
      <w:tr w:rsidR="009852BF" w:rsidRPr="006249AD" w:rsidTr="00DB794A">
        <w:trPr>
          <w:trHeight w:val="1210"/>
          <w:jc w:val="center"/>
        </w:trPr>
        <w:tc>
          <w:tcPr>
            <w:tcW w:w="6572" w:type="dxa"/>
            <w:gridSpan w:val="2"/>
            <w:vMerge/>
            <w:tcBorders>
              <w:bottom w:val="nil"/>
            </w:tcBorders>
          </w:tcPr>
          <w:p w:rsidR="009852BF" w:rsidRDefault="009852BF" w:rsidP="00DB794A"/>
        </w:tc>
        <w:tc>
          <w:tcPr>
            <w:tcW w:w="815" w:type="dxa"/>
            <w:gridSpan w:val="2"/>
            <w:vMerge/>
            <w:tcBorders>
              <w:bottom w:val="nil"/>
            </w:tcBorders>
          </w:tcPr>
          <w:p w:rsidR="009852BF" w:rsidRDefault="009852BF" w:rsidP="00DB794A">
            <w:pPr>
              <w:pStyle w:val="NoSpacing"/>
            </w:pPr>
          </w:p>
        </w:tc>
        <w:tc>
          <w:tcPr>
            <w:tcW w:w="558" w:type="dxa"/>
            <w:gridSpan w:val="2"/>
            <w:vMerge/>
            <w:tcBorders>
              <w:bottom w:val="nil"/>
            </w:tcBorders>
          </w:tcPr>
          <w:p w:rsidR="009852BF" w:rsidRDefault="009852BF" w:rsidP="00DB794A">
            <w:pPr>
              <w:pStyle w:val="NoSpacing"/>
            </w:pPr>
          </w:p>
        </w:tc>
        <w:tc>
          <w:tcPr>
            <w:tcW w:w="6729" w:type="dxa"/>
            <w:gridSpan w:val="4"/>
            <w:tcBorders>
              <w:bottom w:val="nil"/>
            </w:tcBorders>
          </w:tcPr>
          <w:p w:rsidR="009852BF" w:rsidRPr="006249AD" w:rsidRDefault="009852BF" w:rsidP="00DB794A">
            <w:r>
              <w:rPr>
                <w:noProof/>
                <w:color w:val="auto"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0F845C20" wp14:editId="63CEF9C9">
                  <wp:simplePos x="0" y="0"/>
                  <wp:positionH relativeFrom="column">
                    <wp:posOffset>3337422</wp:posOffset>
                  </wp:positionH>
                  <wp:positionV relativeFrom="paragraph">
                    <wp:posOffset>885632</wp:posOffset>
                  </wp:positionV>
                  <wp:extent cx="701040" cy="671830"/>
                  <wp:effectExtent l="0" t="0" r="3810" b="0"/>
                  <wp:wrapNone/>
                  <wp:docPr id="5" name="Picture 1" descr="Ofsted_Outstanding_OP_Colo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sted_Outstanding_OP_Colo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71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6517CC6" wp14:editId="4F2C68DB">
                      <wp:simplePos x="0" y="0"/>
                      <wp:positionH relativeFrom="column">
                        <wp:posOffset>5511773</wp:posOffset>
                      </wp:positionH>
                      <wp:positionV relativeFrom="paragraph">
                        <wp:posOffset>1038336</wp:posOffset>
                      </wp:positionV>
                      <wp:extent cx="2266066" cy="805070"/>
                      <wp:effectExtent l="0" t="0" r="20320" b="14605"/>
                      <wp:wrapNone/>
                      <wp:docPr id="541" name="Text Box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066" cy="805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52BF" w:rsidRPr="00B74C85" w:rsidRDefault="009852BF" w:rsidP="009852BF">
                                  <w:pPr>
                                    <w:rPr>
                                      <w:b/>
                                    </w:rPr>
                                  </w:pPr>
                                  <w:r w:rsidRPr="00B74C85">
                                    <w:rPr>
                                      <w:b/>
                                    </w:rPr>
                                    <w:t>Pupil’s 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517CC6" id="Text Box 541" o:spid="_x0000_s1030" type="#_x0000_t202" style="position:absolute;margin-left:434pt;margin-top:81.75pt;width:178.45pt;height:63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" fillcolor="#5b9bd5 [3204]" strokeweight=".5pt">
                      <v:textbox>
                        <w:txbxContent>
                          <w:p w:rsidR="009852BF" w:rsidRPr="00B74C85" w:rsidRDefault="009852BF" w:rsidP="009852BF">
                            <w:pPr>
                              <w:rPr>
                                <w:b/>
                              </w:rPr>
                            </w:pPr>
                            <w:r w:rsidRPr="00B74C85">
                              <w:rPr>
                                <w:b/>
                              </w:rPr>
                              <w:t>Pupil’s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BF8AD9" wp14:editId="503E993F">
                      <wp:simplePos x="0" y="0"/>
                      <wp:positionH relativeFrom="column">
                        <wp:posOffset>5382563</wp:posOffset>
                      </wp:positionH>
                      <wp:positionV relativeFrom="paragraph">
                        <wp:posOffset>1495535</wp:posOffset>
                      </wp:positionV>
                      <wp:extent cx="2266066" cy="805070"/>
                      <wp:effectExtent l="0" t="0" r="20320" b="1460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066" cy="805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52BF" w:rsidRPr="00B74C85" w:rsidRDefault="009852BF" w:rsidP="009852BF">
                                  <w:pPr>
                                    <w:rPr>
                                      <w:b/>
                                    </w:rPr>
                                  </w:pPr>
                                  <w:r w:rsidRPr="00B74C85">
                                    <w:rPr>
                                      <w:b/>
                                    </w:rPr>
                                    <w:t>Pupil’s Name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BF8AD9" id="Text Box 11" o:spid="_x0000_s1031" type="#_x0000_t202" style="position:absolute;margin-left:423.8pt;margin-top:117.75pt;width:178.45pt;height:63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" fillcolor="#5b9bd5 [3204]" strokeweight=".5pt">
                      <v:textbox>
                        <w:txbxContent>
                          <w:p w:rsidR="009852BF" w:rsidRPr="00B74C85" w:rsidRDefault="009852BF" w:rsidP="009852BF">
                            <w:pPr>
                              <w:rPr>
                                <w:b/>
                              </w:rPr>
                            </w:pPr>
                            <w:r w:rsidRPr="00B74C85">
                              <w:rPr>
                                <w:b/>
                              </w:rPr>
                              <w:t>Pupil’s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852BF" w:rsidTr="00DB794A">
        <w:trPr>
          <w:gridAfter w:val="1"/>
          <w:wAfter w:w="274" w:type="dxa"/>
          <w:trHeight w:hRule="exact" w:val="810"/>
          <w:jc w:val="center"/>
        </w:trPr>
        <w:tc>
          <w:tcPr>
            <w:tcW w:w="6318" w:type="dxa"/>
            <w:vMerge w:val="restart"/>
          </w:tcPr>
          <w:tbl>
            <w:tblPr>
              <w:tblW w:w="5095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1976"/>
              <w:gridCol w:w="4020"/>
            </w:tblGrid>
            <w:tr w:rsidR="009852BF" w:rsidRPr="007F1491" w:rsidTr="009852BF">
              <w:trPr>
                <w:trHeight w:hRule="exact" w:val="810"/>
                <w:jc w:val="center"/>
              </w:trPr>
              <w:tc>
                <w:tcPr>
                  <w:tcW w:w="6686" w:type="dxa"/>
                  <w:gridSpan w:val="2"/>
                  <w:tcBorders>
                    <w:bottom w:val="single" w:sz="4" w:space="0" w:color="auto"/>
                  </w:tcBorders>
                </w:tcPr>
                <w:p w:rsidR="009852BF" w:rsidRPr="007F1491" w:rsidRDefault="009852BF" w:rsidP="00DB794A">
                  <w:pPr>
                    <w:pStyle w:val="Heading1"/>
                    <w:rPr>
                      <w:sz w:val="28"/>
                      <w:szCs w:val="28"/>
                    </w:rPr>
                  </w:pPr>
                  <w:r w:rsidRPr="007F1491">
                    <w:rPr>
                      <w:sz w:val="28"/>
                      <w:szCs w:val="28"/>
                    </w:rPr>
                    <w:lastRenderedPageBreak/>
                    <w:t>The School’s Agreement</w:t>
                  </w:r>
                </w:p>
                <w:p w:rsidR="009852BF" w:rsidRPr="007F1491" w:rsidRDefault="009852BF" w:rsidP="00DB794A">
                  <w:pPr>
                    <w:pStyle w:val="Heading2"/>
                  </w:pPr>
                </w:p>
              </w:tc>
            </w:tr>
            <w:tr w:rsidR="009852BF" w:rsidRPr="007F1491" w:rsidTr="009852BF">
              <w:trPr>
                <w:trHeight w:val="441"/>
                <w:jc w:val="center"/>
              </w:trPr>
              <w:tc>
                <w:tcPr>
                  <w:tcW w:w="6686" w:type="dxa"/>
                  <w:gridSpan w:val="2"/>
                  <w:tcBorders>
                    <w:top w:val="single" w:sz="4" w:space="0" w:color="auto"/>
                  </w:tcBorders>
                </w:tcPr>
                <w:p w:rsidR="009852BF" w:rsidRPr="007F1491" w:rsidRDefault="009852BF" w:rsidP="00DB794A">
                  <w:pPr>
                    <w:pStyle w:val="Heading2"/>
                    <w:rPr>
                      <w:rFonts w:eastAsiaTheme="minorEastAsia" w:cstheme="minorBidi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7F1491">
                    <w:rPr>
                      <w:sz w:val="18"/>
                    </w:rPr>
                    <w:t>At King’s Hill we will try to:</w:t>
                  </w:r>
                </w:p>
              </w:tc>
            </w:tr>
            <w:tr w:rsidR="009852BF" w:rsidRPr="007F1491" w:rsidTr="00DB794A">
              <w:trPr>
                <w:trHeight w:val="1593"/>
                <w:jc w:val="center"/>
              </w:trPr>
              <w:tc>
                <w:tcPr>
                  <w:tcW w:w="2204" w:type="dxa"/>
                </w:tcPr>
                <w:p w:rsidR="009852BF" w:rsidRPr="007F1491" w:rsidRDefault="009852BF" w:rsidP="00DB794A">
                  <w:pPr>
                    <w:pStyle w:val="NoSpacing"/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8720" behindDoc="1" locked="0" layoutInCell="1" allowOverlap="1" wp14:anchorId="24ED9A34" wp14:editId="4A419049">
                        <wp:simplePos x="0" y="0"/>
                        <wp:positionH relativeFrom="column">
                          <wp:posOffset>397565</wp:posOffset>
                        </wp:positionH>
                        <wp:positionV relativeFrom="paragraph">
                          <wp:posOffset>3252000</wp:posOffset>
                        </wp:positionV>
                        <wp:extent cx="257965" cy="268356"/>
                        <wp:effectExtent l="0" t="0" r="8890" b="0"/>
                        <wp:wrapNone/>
                        <wp:docPr id="93" name="Picture 93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5" cy="268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7696" behindDoc="1" locked="0" layoutInCell="1" allowOverlap="1" wp14:anchorId="504920BA" wp14:editId="2079621A">
                        <wp:simplePos x="0" y="0"/>
                        <wp:positionH relativeFrom="column">
                          <wp:posOffset>377687</wp:posOffset>
                        </wp:positionH>
                        <wp:positionV relativeFrom="paragraph">
                          <wp:posOffset>2745105</wp:posOffset>
                        </wp:positionV>
                        <wp:extent cx="257965" cy="268356"/>
                        <wp:effectExtent l="0" t="0" r="8890" b="0"/>
                        <wp:wrapNone/>
                        <wp:docPr id="91" name="Picture 91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5" cy="268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6672" behindDoc="1" locked="0" layoutInCell="1" allowOverlap="1" wp14:anchorId="6BB553D0" wp14:editId="265D40A2">
                        <wp:simplePos x="0" y="0"/>
                        <wp:positionH relativeFrom="column">
                          <wp:posOffset>355904</wp:posOffset>
                        </wp:positionH>
                        <wp:positionV relativeFrom="paragraph">
                          <wp:posOffset>2347539</wp:posOffset>
                        </wp:positionV>
                        <wp:extent cx="257965" cy="268356"/>
                        <wp:effectExtent l="0" t="0" r="8890" b="0"/>
                        <wp:wrapSquare wrapText="bothSides"/>
                        <wp:docPr id="89" name="Picture 89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5" cy="268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5648" behindDoc="1" locked="0" layoutInCell="1" allowOverlap="1" wp14:anchorId="62855A3F" wp14:editId="30E40319">
                        <wp:simplePos x="0" y="0"/>
                        <wp:positionH relativeFrom="column">
                          <wp:posOffset>337572</wp:posOffset>
                        </wp:positionH>
                        <wp:positionV relativeFrom="paragraph">
                          <wp:posOffset>1919605</wp:posOffset>
                        </wp:positionV>
                        <wp:extent cx="257965" cy="268356"/>
                        <wp:effectExtent l="0" t="0" r="8890" b="0"/>
                        <wp:wrapNone/>
                        <wp:docPr id="88" name="Picture 88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5" cy="268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4624" behindDoc="1" locked="0" layoutInCell="1" allowOverlap="1" wp14:anchorId="36579240" wp14:editId="5892759E">
                        <wp:simplePos x="0" y="0"/>
                        <wp:positionH relativeFrom="column">
                          <wp:posOffset>355600</wp:posOffset>
                        </wp:positionH>
                        <wp:positionV relativeFrom="paragraph">
                          <wp:posOffset>1412875</wp:posOffset>
                        </wp:positionV>
                        <wp:extent cx="257810" cy="267970"/>
                        <wp:effectExtent l="0" t="0" r="8890" b="0"/>
                        <wp:wrapSquare wrapText="bothSides"/>
                        <wp:docPr id="87" name="Picture 87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81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3600" behindDoc="1" locked="0" layoutInCell="1" allowOverlap="1" wp14:anchorId="05B71C79" wp14:editId="5CCBFAEA">
                        <wp:simplePos x="0" y="0"/>
                        <wp:positionH relativeFrom="column">
                          <wp:posOffset>377903</wp:posOffset>
                        </wp:positionH>
                        <wp:positionV relativeFrom="paragraph">
                          <wp:posOffset>916305</wp:posOffset>
                        </wp:positionV>
                        <wp:extent cx="257965" cy="268356"/>
                        <wp:effectExtent l="0" t="0" r="8890" b="0"/>
                        <wp:wrapNone/>
                        <wp:docPr id="85" name="Picture 85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5" cy="268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1552" behindDoc="1" locked="0" layoutInCell="1" allowOverlap="1" wp14:anchorId="1865BC40" wp14:editId="11F3A38B">
                        <wp:simplePos x="0" y="0"/>
                        <wp:positionH relativeFrom="column">
                          <wp:posOffset>375147</wp:posOffset>
                        </wp:positionH>
                        <wp:positionV relativeFrom="paragraph">
                          <wp:posOffset>91357</wp:posOffset>
                        </wp:positionV>
                        <wp:extent cx="257810" cy="267970"/>
                        <wp:effectExtent l="0" t="0" r="8890" b="0"/>
                        <wp:wrapTight wrapText="bothSides">
                          <wp:wrapPolygon edited="0">
                            <wp:start x="0" y="0"/>
                            <wp:lineTo x="0" y="19962"/>
                            <wp:lineTo x="20749" y="19962"/>
                            <wp:lineTo x="20749" y="0"/>
                            <wp:lineTo x="0" y="0"/>
                          </wp:wrapPolygon>
                        </wp:wrapTight>
                        <wp:docPr id="81" name="Picture 81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810" cy="26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val="en-GB" w:eastAsia="en-GB"/>
                    </w:rPr>
                    <w:drawing>
                      <wp:anchor distT="0" distB="0" distL="114300" distR="114300" simplePos="0" relativeHeight="251672576" behindDoc="1" locked="0" layoutInCell="1" allowOverlap="1" wp14:anchorId="4AD5B921" wp14:editId="042BF238">
                        <wp:simplePos x="0" y="0"/>
                        <wp:positionH relativeFrom="column">
                          <wp:posOffset>351182</wp:posOffset>
                        </wp:positionH>
                        <wp:positionV relativeFrom="paragraph">
                          <wp:posOffset>502174</wp:posOffset>
                        </wp:positionV>
                        <wp:extent cx="257965" cy="268356"/>
                        <wp:effectExtent l="0" t="0" r="8890" b="0"/>
                        <wp:wrapNone/>
                        <wp:docPr id="83" name="Picture 83" descr="Related image">
                          <a:hlinkClick xmlns:a="http://schemas.openxmlformats.org/drawingml/2006/main" r:id="rId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Related image">
                                  <a:hlinkClick r:id="rId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65" cy="268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482" w:type="dxa"/>
                  <w:vAlign w:val="center"/>
                </w:tcPr>
                <w:p w:rsidR="009852BF" w:rsidRPr="007F1491" w:rsidRDefault="009852BF" w:rsidP="00DB794A">
                  <w:r w:rsidRPr="007F1491">
                    <w:t>Ensure that your child is given the best opportunities to learn;</w:t>
                  </w:r>
                </w:p>
                <w:p w:rsidR="009852BF" w:rsidRPr="007F1491" w:rsidRDefault="009852BF" w:rsidP="00DB794A">
                  <w:r w:rsidRPr="007F1491">
                    <w:t>Treat your child fairly, care for him/her well and ensure her/ his happiness in school;</w:t>
                  </w:r>
                </w:p>
                <w:p w:rsidR="009852BF" w:rsidRPr="007F1491" w:rsidRDefault="009852BF" w:rsidP="00DB794A">
                  <w:r w:rsidRPr="007F1491">
                    <w:t>Help your child to develop a sense of responsibility and to be considerate to others;</w:t>
                  </w:r>
                </w:p>
                <w:p w:rsidR="009852BF" w:rsidRPr="007F1491" w:rsidRDefault="009852BF" w:rsidP="00DB794A">
                  <w:r w:rsidRPr="007F1491">
                    <w:t>Provide a balanced curriculum to meet the individual needs of your child;</w:t>
                  </w:r>
                </w:p>
                <w:p w:rsidR="009852BF" w:rsidRPr="007F1491" w:rsidRDefault="009852BF" w:rsidP="00DB794A">
                  <w:r w:rsidRPr="007F1491">
                    <w:t xml:space="preserve">Keep you well informed about general school matters and in particular </w:t>
                  </w:r>
                  <w:bookmarkStart w:id="0" w:name="_GoBack"/>
                  <w:r w:rsidRPr="007F1491">
                    <w:t>about your child’s progress;</w:t>
                  </w:r>
                </w:p>
                <w:bookmarkEnd w:id="0"/>
                <w:p w:rsidR="009852BF" w:rsidRPr="007F1491" w:rsidRDefault="009852BF" w:rsidP="00DB794A">
                  <w:r w:rsidRPr="007F1491">
                    <w:t>Be welcoming;</w:t>
                  </w:r>
                </w:p>
                <w:p w:rsidR="009852BF" w:rsidRPr="007F1491" w:rsidRDefault="009852BF" w:rsidP="00DB794A">
                  <w:r w:rsidRPr="007F1491">
                    <w:t>Discuss any areas of concern which you may have openly and honestly;</w:t>
                  </w:r>
                </w:p>
                <w:p w:rsidR="009852BF" w:rsidRPr="007F1491" w:rsidRDefault="009852BF" w:rsidP="00DB794A">
                  <w:r w:rsidRPr="007F1491">
                    <w:t>Invite you to school events and activities and actively encourage your involvement in the life of the school</w:t>
                  </w:r>
                  <w:r>
                    <w:t>.</w:t>
                  </w:r>
                </w:p>
              </w:tc>
            </w:tr>
          </w:tbl>
          <w:p w:rsidR="009852BF" w:rsidRDefault="009852BF" w:rsidP="00DB794A">
            <w:r w:rsidRPr="00DF72E2">
              <w:rPr>
                <w:noProof/>
                <w:sz w:val="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3F1BD5C" wp14:editId="0BFA4752">
                      <wp:simplePos x="0" y="0"/>
                      <wp:positionH relativeFrom="column">
                        <wp:posOffset>407504</wp:posOffset>
                      </wp:positionH>
                      <wp:positionV relativeFrom="paragraph">
                        <wp:posOffset>1117628</wp:posOffset>
                      </wp:positionV>
                      <wp:extent cx="3373369" cy="586409"/>
                      <wp:effectExtent l="0" t="0" r="17780" b="23495"/>
                      <wp:wrapNone/>
                      <wp:docPr id="543" name="Text Box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369" cy="5864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B38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852BF" w:rsidRDefault="009852BF" w:rsidP="009852BF">
                                  <w: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65" type="#_x0000_t75" alt="Microsoft Office Signature Line..." style="width:253.65pt;height:38.3pt">
                                        <v:imagedata r:id="rId11" o:title=""/>
                                        <o:lock v:ext="edit" ungrouping="t" rotation="t" cropping="t" verticies="t" text="t" grouping="t"/>
                                        <o:signatureline v:ext="edit" id="{ADFD4365-28D6-4F15-B5D1-0C01869D7533}" provid="{00000000-0000-0000-0000-000000000000}" o:suggestedsigner="Mrs Matharu" o:suggestedsigner2="Head teacher" issignatureline="t"/>
                                      </v:shape>
                                    </w:pict>
                                  </w:r>
                                </w:p>
                                <w:p w:rsidR="009852BF" w:rsidRDefault="009852BF" w:rsidP="009852BF">
                                  <w:r>
                                    <w:t>Date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1BD5C" id="Text Box 543" o:spid="_x0000_s1032" type="#_x0000_t202" style="position:absolute;margin-left:32.1pt;margin-top:88pt;width:265.6pt;height:4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" fillcolor="#99cb38" strokeweight=".5pt">
                      <v:textbox>
                        <w:txbxContent>
                          <w:p w:rsidR="009852BF" w:rsidRDefault="009852BF" w:rsidP="009852BF">
                            <w:r>
                              <w:pict>
                                <v:shape id="_x0000_i1065" type="#_x0000_t75" alt="Microsoft Office Signature Line..." style="width:253.65pt;height:38.3pt">
                                  <v:imagedata r:id="rId11" o:title=""/>
                                  <o:lock v:ext="edit" ungrouping="t" rotation="t" cropping="t" verticies="t" text="t" grouping="t"/>
                                  <o:signatureline v:ext="edit" id="{ADFD4365-28D6-4F15-B5D1-0C01869D7533}" provid="{00000000-0000-0000-0000-000000000000}" o:suggestedsigner="Mrs Matharu" o:suggestedsigner2="Head teacher" issignatureline="t"/>
                                </v:shape>
                              </w:pict>
                            </w:r>
                          </w:p>
                          <w:p w:rsidR="009852BF" w:rsidRDefault="009852BF" w:rsidP="009852BF">
                            <w: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82" w:type="dxa"/>
            <w:gridSpan w:val="2"/>
          </w:tcPr>
          <w:p w:rsidR="009852BF" w:rsidRDefault="009852BF" w:rsidP="00DB794A"/>
        </w:tc>
        <w:tc>
          <w:tcPr>
            <w:tcW w:w="514" w:type="dxa"/>
            <w:gridSpan w:val="2"/>
          </w:tcPr>
          <w:tbl>
            <w:tblPr>
              <w:tblW w:w="250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250"/>
            </w:tblGrid>
            <w:tr w:rsidR="009852BF" w:rsidRPr="007F1491" w:rsidTr="00DB794A">
              <w:trPr>
                <w:trHeight w:val="1593"/>
                <w:jc w:val="center"/>
              </w:trPr>
              <w:tc>
                <w:tcPr>
                  <w:tcW w:w="250" w:type="dxa"/>
                </w:tcPr>
                <w:p w:rsidR="009852BF" w:rsidRPr="007F1491" w:rsidRDefault="009852BF" w:rsidP="00DB794A">
                  <w:pPr>
                    <w:pStyle w:val="NoSpacing"/>
                  </w:pPr>
                </w:p>
              </w:tc>
            </w:tr>
          </w:tbl>
          <w:p w:rsidR="009852BF" w:rsidRDefault="009852BF" w:rsidP="00DB794A"/>
        </w:tc>
        <w:tc>
          <w:tcPr>
            <w:tcW w:w="6686" w:type="dxa"/>
            <w:gridSpan w:val="4"/>
          </w:tcPr>
          <w:tbl>
            <w:tblPr>
              <w:tblW w:w="5095" w:type="pct"/>
              <w:jc w:val="center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2081"/>
              <w:gridCol w:w="4285"/>
            </w:tblGrid>
            <w:tr w:rsidR="009852BF" w:rsidRPr="007F1491" w:rsidTr="00DB794A">
              <w:trPr>
                <w:trHeight w:hRule="exact" w:val="810"/>
                <w:jc w:val="center"/>
              </w:trPr>
              <w:tc>
                <w:tcPr>
                  <w:tcW w:w="6686" w:type="dxa"/>
                  <w:gridSpan w:val="2"/>
                </w:tcPr>
                <w:p w:rsidR="009852BF" w:rsidRPr="007F1491" w:rsidRDefault="009852BF" w:rsidP="00DB794A">
                  <w:pPr>
                    <w:pStyle w:val="Heading1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parent’s or guardian’s agreement</w:t>
                  </w:r>
                </w:p>
                <w:p w:rsidR="009852BF" w:rsidRPr="007F1491" w:rsidRDefault="009852BF" w:rsidP="00DB794A">
                  <w:pPr>
                    <w:pStyle w:val="Heading2"/>
                  </w:pPr>
                </w:p>
              </w:tc>
            </w:tr>
            <w:tr w:rsidR="009852BF" w:rsidRPr="007F1491" w:rsidTr="00DB794A">
              <w:trPr>
                <w:trHeight w:val="441"/>
                <w:jc w:val="center"/>
              </w:trPr>
              <w:tc>
                <w:tcPr>
                  <w:tcW w:w="6686" w:type="dxa"/>
                  <w:gridSpan w:val="2"/>
                </w:tcPr>
                <w:p w:rsidR="009852BF" w:rsidRPr="007F1491" w:rsidRDefault="009852BF" w:rsidP="00DB794A">
                  <w:pPr>
                    <w:pStyle w:val="Heading2"/>
                    <w:rPr>
                      <w:rFonts w:eastAsiaTheme="minorEastAsia" w:cstheme="minorBidi"/>
                      <w:b w:val="0"/>
                      <w:bCs w:val="0"/>
                      <w:color w:val="000000" w:themeColor="text1"/>
                      <w:sz w:val="18"/>
                      <w:szCs w:val="20"/>
                    </w:rPr>
                  </w:pPr>
                  <w:r w:rsidRPr="007F1491">
                    <w:rPr>
                      <w:sz w:val="18"/>
                    </w:rPr>
                    <w:t>At King’s Hill we will try to:</w:t>
                  </w:r>
                </w:p>
              </w:tc>
            </w:tr>
            <w:tr w:rsidR="009852BF" w:rsidRPr="007F1491" w:rsidTr="00DB794A">
              <w:trPr>
                <w:trHeight w:val="1593"/>
                <w:jc w:val="center"/>
              </w:trPr>
              <w:tc>
                <w:tcPr>
                  <w:tcW w:w="2204" w:type="dxa"/>
                </w:tcPr>
                <w:p w:rsidR="009852BF" w:rsidRPr="007F1491" w:rsidRDefault="009852BF" w:rsidP="00DB794A">
                  <w:pPr>
                    <w:pStyle w:val="NoSpacing"/>
                  </w:pPr>
                </w:p>
              </w:tc>
              <w:tc>
                <w:tcPr>
                  <w:tcW w:w="4482" w:type="dxa"/>
                  <w:vAlign w:val="center"/>
                </w:tcPr>
                <w:p w:rsidR="009852BF" w:rsidRPr="007F1491" w:rsidRDefault="009852BF" w:rsidP="00DB794A">
                  <w:r w:rsidRPr="007F1491">
                    <w:t>Ensure that your child is given the best opportunities to learn;</w:t>
                  </w:r>
                </w:p>
                <w:p w:rsidR="009852BF" w:rsidRPr="007F1491" w:rsidRDefault="009852BF" w:rsidP="00DB794A">
                  <w:r w:rsidRPr="007F1491">
                    <w:t>Treat your child fairly, care for him/her well and ensure her/ his happiness in school;</w:t>
                  </w:r>
                </w:p>
                <w:p w:rsidR="009852BF" w:rsidRPr="007F1491" w:rsidRDefault="009852BF" w:rsidP="00DB794A">
                  <w:r w:rsidRPr="007F1491">
                    <w:t>Help your child to develop a sense of responsibility and to be considerate to others;</w:t>
                  </w:r>
                </w:p>
                <w:p w:rsidR="009852BF" w:rsidRPr="007F1491" w:rsidRDefault="009852BF" w:rsidP="00DB794A">
                  <w:r w:rsidRPr="007F1491">
                    <w:t>Provide a balanced curriculum to meet the individual needs of your child;</w:t>
                  </w:r>
                </w:p>
                <w:p w:rsidR="009852BF" w:rsidRPr="007F1491" w:rsidRDefault="009852BF" w:rsidP="00DB794A">
                  <w:r w:rsidRPr="007F1491">
                    <w:t>Keep you well informed about general school matters and in particular about your child’s progress;</w:t>
                  </w:r>
                </w:p>
                <w:p w:rsidR="009852BF" w:rsidRPr="007F1491" w:rsidRDefault="009852BF" w:rsidP="00DB794A">
                  <w:r w:rsidRPr="007F1491">
                    <w:t>Be welcoming;</w:t>
                  </w:r>
                </w:p>
                <w:p w:rsidR="009852BF" w:rsidRPr="007F1491" w:rsidRDefault="009852BF" w:rsidP="00DB794A">
                  <w:r w:rsidRPr="007F1491">
                    <w:t>Discuss any areas of concern which you may have openly and honestly;</w:t>
                  </w:r>
                </w:p>
                <w:p w:rsidR="009852BF" w:rsidRPr="007F1491" w:rsidRDefault="009852BF" w:rsidP="00DB794A">
                  <w:r w:rsidRPr="007F1491">
                    <w:t>Invite you to school events and activities and actively encourage your involvement in the life of the school</w:t>
                  </w:r>
                </w:p>
              </w:tc>
            </w:tr>
          </w:tbl>
          <w:p w:rsidR="009852BF" w:rsidRDefault="009852BF" w:rsidP="00DB794A">
            <w:r w:rsidRPr="00290BB8">
              <w:rPr>
                <w:b/>
                <w:bCs/>
                <w:noProof/>
                <w:sz w:val="8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CB06097" wp14:editId="1576870E">
                      <wp:simplePos x="0" y="0"/>
                      <wp:positionH relativeFrom="column">
                        <wp:posOffset>529424</wp:posOffset>
                      </wp:positionH>
                      <wp:positionV relativeFrom="paragraph">
                        <wp:posOffset>1116883</wp:posOffset>
                      </wp:positionV>
                      <wp:extent cx="3373369" cy="586409"/>
                      <wp:effectExtent l="0" t="0" r="17780" b="23495"/>
                      <wp:wrapNone/>
                      <wp:docPr id="542" name="Text Box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73369" cy="5864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9852BF" w:rsidRDefault="009852BF" w:rsidP="009852BF">
                                  <w:r>
                                    <w:t>Signed</w:t>
                                  </w:r>
                                </w:p>
                                <w:p w:rsidR="009852BF" w:rsidRDefault="009852BF" w:rsidP="009852BF">
                                  <w:r>
                                    <w:t>Date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06097" id="Text Box 542" o:spid="_x0000_s1033" type="#_x0000_t202" style="position:absolute;margin-left:41.7pt;margin-top:87.95pt;width:265.6pt;height:46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" fillcolor="white [3212]" strokeweight=".5pt">
                      <v:textbox>
                        <w:txbxContent>
                          <w:p w:rsidR="009852BF" w:rsidRDefault="009852BF" w:rsidP="009852BF">
                            <w:r>
                              <w:t>Signed</w:t>
                            </w:r>
                          </w:p>
                          <w:p w:rsidR="009852BF" w:rsidRDefault="009852BF" w:rsidP="009852BF">
                            <w:r>
                              <w:t>Date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852BF" w:rsidRPr="00290BB8" w:rsidTr="00DB794A">
        <w:trPr>
          <w:gridAfter w:val="1"/>
          <w:wAfter w:w="274" w:type="dxa"/>
          <w:trHeight w:val="441"/>
          <w:jc w:val="center"/>
        </w:trPr>
        <w:tc>
          <w:tcPr>
            <w:tcW w:w="6318" w:type="dxa"/>
            <w:vMerge/>
          </w:tcPr>
          <w:p w:rsidR="009852BF" w:rsidRDefault="009852BF" w:rsidP="00DB794A">
            <w:pPr>
              <w:pStyle w:val="TOCHeading"/>
            </w:pPr>
          </w:p>
        </w:tc>
        <w:tc>
          <w:tcPr>
            <w:tcW w:w="882" w:type="dxa"/>
            <w:gridSpan w:val="2"/>
            <w:vMerge w:val="restart"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14" w:type="dxa"/>
            <w:gridSpan w:val="2"/>
            <w:vMerge w:val="restart"/>
          </w:tcPr>
          <w:p w:rsidR="009852BF" w:rsidRDefault="009852BF" w:rsidP="00DB794A">
            <w:pPr>
              <w:pStyle w:val="NoSpacing"/>
            </w:pPr>
          </w:p>
        </w:tc>
        <w:tc>
          <w:tcPr>
            <w:tcW w:w="6686" w:type="dxa"/>
            <w:gridSpan w:val="4"/>
          </w:tcPr>
          <w:p w:rsidR="009852BF" w:rsidRDefault="009852BF" w:rsidP="00DB794A"/>
          <w:p w:rsidR="009852BF" w:rsidRPr="00290BB8" w:rsidRDefault="009852BF" w:rsidP="00DB794A">
            <w:pPr>
              <w:rPr>
                <w:b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9984" behindDoc="1" locked="0" layoutInCell="1" allowOverlap="1" wp14:anchorId="1645E7E6" wp14:editId="12DE11C3">
                  <wp:simplePos x="0" y="0"/>
                  <wp:positionH relativeFrom="column">
                    <wp:posOffset>431607</wp:posOffset>
                  </wp:positionH>
                  <wp:positionV relativeFrom="paragraph">
                    <wp:posOffset>4070184</wp:posOffset>
                  </wp:positionV>
                  <wp:extent cx="257810" cy="267970"/>
                  <wp:effectExtent l="0" t="0" r="8890" b="0"/>
                  <wp:wrapSquare wrapText="bothSides"/>
                  <wp:docPr id="94" name="Picture 94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8960" behindDoc="1" locked="0" layoutInCell="1" allowOverlap="1" wp14:anchorId="6C5C29F3" wp14:editId="26C22D64">
                  <wp:simplePos x="0" y="0"/>
                  <wp:positionH relativeFrom="column">
                    <wp:posOffset>428648</wp:posOffset>
                  </wp:positionH>
                  <wp:positionV relativeFrom="paragraph">
                    <wp:posOffset>4400081</wp:posOffset>
                  </wp:positionV>
                  <wp:extent cx="257965" cy="268356"/>
                  <wp:effectExtent l="0" t="0" r="8890" b="0"/>
                  <wp:wrapNone/>
                  <wp:docPr id="78" name="Picture 78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7936" behindDoc="1" locked="0" layoutInCell="1" allowOverlap="1" wp14:anchorId="02540E34" wp14:editId="6DB18F32">
                  <wp:simplePos x="0" y="0"/>
                  <wp:positionH relativeFrom="column">
                    <wp:posOffset>439227</wp:posOffset>
                  </wp:positionH>
                  <wp:positionV relativeFrom="paragraph">
                    <wp:posOffset>3773916</wp:posOffset>
                  </wp:positionV>
                  <wp:extent cx="257965" cy="268356"/>
                  <wp:effectExtent l="0" t="0" r="8890" b="0"/>
                  <wp:wrapNone/>
                  <wp:docPr id="77" name="Picture 77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6912" behindDoc="1" locked="0" layoutInCell="1" allowOverlap="1" wp14:anchorId="4FCF54BF" wp14:editId="5FF2FD39">
                  <wp:simplePos x="0" y="0"/>
                  <wp:positionH relativeFrom="column">
                    <wp:posOffset>449166</wp:posOffset>
                  </wp:positionH>
                  <wp:positionV relativeFrom="paragraph">
                    <wp:posOffset>2849576</wp:posOffset>
                  </wp:positionV>
                  <wp:extent cx="257965" cy="268356"/>
                  <wp:effectExtent l="0" t="0" r="8890" b="0"/>
                  <wp:wrapNone/>
                  <wp:docPr id="76" name="Picture 76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5888" behindDoc="1" locked="0" layoutInCell="1" allowOverlap="1" wp14:anchorId="07E96BBF" wp14:editId="20D7316A">
                  <wp:simplePos x="0" y="0"/>
                  <wp:positionH relativeFrom="column">
                    <wp:posOffset>449382</wp:posOffset>
                  </wp:positionH>
                  <wp:positionV relativeFrom="paragraph">
                    <wp:posOffset>3286898</wp:posOffset>
                  </wp:positionV>
                  <wp:extent cx="257965" cy="268356"/>
                  <wp:effectExtent l="0" t="0" r="8890" b="0"/>
                  <wp:wrapNone/>
                  <wp:docPr id="75" name="Picture 75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4864" behindDoc="1" locked="0" layoutInCell="1" allowOverlap="1" wp14:anchorId="7A8F7DBB" wp14:editId="6DD7610C">
                  <wp:simplePos x="0" y="0"/>
                  <wp:positionH relativeFrom="column">
                    <wp:posOffset>469044</wp:posOffset>
                  </wp:positionH>
                  <wp:positionV relativeFrom="paragraph">
                    <wp:posOffset>2342681</wp:posOffset>
                  </wp:positionV>
                  <wp:extent cx="257965" cy="268356"/>
                  <wp:effectExtent l="0" t="0" r="8890" b="0"/>
                  <wp:wrapNone/>
                  <wp:docPr id="73" name="Picture 73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3840" behindDoc="1" locked="0" layoutInCell="1" allowOverlap="1" wp14:anchorId="7AB2FBC6" wp14:editId="3F71C2DB">
                  <wp:simplePos x="0" y="0"/>
                  <wp:positionH relativeFrom="column">
                    <wp:posOffset>449166</wp:posOffset>
                  </wp:positionH>
                  <wp:positionV relativeFrom="paragraph">
                    <wp:posOffset>1865602</wp:posOffset>
                  </wp:positionV>
                  <wp:extent cx="257965" cy="268356"/>
                  <wp:effectExtent l="0" t="0" r="8890" b="0"/>
                  <wp:wrapNone/>
                  <wp:docPr id="72" name="Picture 72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5" cy="2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0768" behindDoc="1" locked="0" layoutInCell="1" allowOverlap="1" wp14:anchorId="0A4D2301" wp14:editId="4C448FDD">
                  <wp:simplePos x="0" y="0"/>
                  <wp:positionH relativeFrom="column">
                    <wp:posOffset>400685</wp:posOffset>
                  </wp:positionH>
                  <wp:positionV relativeFrom="paragraph">
                    <wp:posOffset>412309</wp:posOffset>
                  </wp:positionV>
                  <wp:extent cx="257810" cy="267970"/>
                  <wp:effectExtent l="0" t="0" r="8890" b="0"/>
                  <wp:wrapNone/>
                  <wp:docPr id="69" name="Picture 69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1792" behindDoc="1" locked="0" layoutInCell="1" allowOverlap="1" wp14:anchorId="7D4FFB75" wp14:editId="006EA01C">
                  <wp:simplePos x="0" y="0"/>
                  <wp:positionH relativeFrom="column">
                    <wp:posOffset>432849</wp:posOffset>
                  </wp:positionH>
                  <wp:positionV relativeFrom="paragraph">
                    <wp:posOffset>968375</wp:posOffset>
                  </wp:positionV>
                  <wp:extent cx="257594" cy="277909"/>
                  <wp:effectExtent l="0" t="0" r="9525" b="8255"/>
                  <wp:wrapNone/>
                  <wp:docPr id="70" name="Picture 70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94" cy="27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drawing>
                <wp:anchor distT="0" distB="0" distL="114300" distR="114300" simplePos="0" relativeHeight="251682816" behindDoc="1" locked="0" layoutInCell="1" allowOverlap="1" wp14:anchorId="2F00F52A" wp14:editId="52CA1F6E">
                  <wp:simplePos x="0" y="0"/>
                  <wp:positionH relativeFrom="column">
                    <wp:posOffset>443258</wp:posOffset>
                  </wp:positionH>
                  <wp:positionV relativeFrom="paragraph">
                    <wp:posOffset>1426016</wp:posOffset>
                  </wp:positionV>
                  <wp:extent cx="247279" cy="258031"/>
                  <wp:effectExtent l="0" t="0" r="635" b="8890"/>
                  <wp:wrapNone/>
                  <wp:docPr id="71" name="Picture 71" descr="Related image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lated image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79" cy="25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0BB8">
              <w:rPr>
                <w:b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F2495C4" wp14:editId="2992576C">
                      <wp:simplePos x="0" y="0"/>
                      <wp:positionH relativeFrom="margin">
                        <wp:posOffset>1128395</wp:posOffset>
                      </wp:positionH>
                      <wp:positionV relativeFrom="paragraph">
                        <wp:posOffset>243205</wp:posOffset>
                      </wp:positionV>
                      <wp:extent cx="2811780" cy="4491990"/>
                      <wp:effectExtent l="0" t="0" r="0" b="3810"/>
                      <wp:wrapSquare wrapText="bothSides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11780" cy="4491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852BF" w:rsidRDefault="009852BF" w:rsidP="009852BF">
                                  <w:r>
                                    <w:t>See that my child comes to school regularly, on time and with all the equipment she/he needs (e.g. PE kit);</w:t>
                                  </w:r>
                                </w:p>
                                <w:p w:rsidR="009852BF" w:rsidRDefault="009852BF" w:rsidP="009852BF">
                                  <w:r>
                                    <w:t>Encourage him/her to do her/his best in all aspects of school life;</w:t>
                                  </w:r>
                                </w:p>
                                <w:p w:rsidR="009852BF" w:rsidRDefault="009852BF" w:rsidP="009852BF">
                                  <w:r>
                                    <w:t>Let the school know about any problems which might affect her/his work or behavior;</w:t>
                                  </w:r>
                                </w:p>
                                <w:p w:rsidR="009852BF" w:rsidRDefault="009852BF" w:rsidP="009852BF">
                                  <w:r>
                                    <w:t>Support him/her with reading and homework     (as appropriate);</w:t>
                                  </w:r>
                                </w:p>
                                <w:p w:rsidR="009852BF" w:rsidRDefault="009852BF" w:rsidP="009852BF">
                                  <w:r>
                                    <w:t>Attend parents’ evenings and discussions about her/his progress;</w:t>
                                  </w:r>
                                </w:p>
                                <w:p w:rsidR="009852BF" w:rsidRDefault="009852BF" w:rsidP="009852BF">
                                  <w:r>
                                    <w:t xml:space="preserve">Support school policies and guidelines for </w:t>
                                  </w:r>
                                  <w:proofErr w:type="spellStart"/>
                                  <w:r>
                                    <w:t>behaviour</w:t>
                                  </w:r>
                                  <w:proofErr w:type="spellEnd"/>
                                  <w:r>
                                    <w:t>;</w:t>
                                  </w:r>
                                </w:p>
                                <w:p w:rsidR="009852BF" w:rsidRDefault="009852BF" w:rsidP="009852BF">
                                  <w:r>
                                    <w:t>Inform school for reasons for absence on the first day of absence;</w:t>
                                  </w:r>
                                </w:p>
                                <w:p w:rsidR="009852BF" w:rsidRDefault="009852BF" w:rsidP="009852BF">
                                  <w:r>
                                    <w:t>Keep the school informed about where I/we may be contacted in an emergency;</w:t>
                                  </w:r>
                                </w:p>
                                <w:p w:rsidR="009852BF" w:rsidRDefault="009852BF" w:rsidP="009852BF">
                                  <w:r>
                                    <w:t>Discuss privately any concerns I/we may have;</w:t>
                                  </w:r>
                                </w:p>
                                <w:p w:rsidR="009852BF" w:rsidRPr="00F5045D" w:rsidRDefault="009852BF" w:rsidP="009852BF">
                                  <w:r>
                                    <w:t>Encourage her/him to take pride in her/his appearance/work.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495C4" id="Text Box 1" o:spid="_x0000_s1034" type="#_x0000_t202" style="position:absolute;margin-left:88.85pt;margin-top:19.15pt;width:221.4pt;height:353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" filled="f" stroked="f" strokeweight=".5pt">
                      <v:textbox>
                        <w:txbxContent>
                          <w:p w:rsidR="009852BF" w:rsidRDefault="009852BF" w:rsidP="009852BF">
                            <w:r>
                              <w:t>See that my child comes to school regularly, on time and with all the equipment she/he needs (e.g. PE kit);</w:t>
                            </w:r>
                          </w:p>
                          <w:p w:rsidR="009852BF" w:rsidRDefault="009852BF" w:rsidP="009852BF">
                            <w:r>
                              <w:t>Encourage him/her to do her/his best in all aspects of school life;</w:t>
                            </w:r>
                          </w:p>
                          <w:p w:rsidR="009852BF" w:rsidRDefault="009852BF" w:rsidP="009852BF">
                            <w:r>
                              <w:t>Let the school know about any problems which might affect her/his work or behavior;</w:t>
                            </w:r>
                          </w:p>
                          <w:p w:rsidR="009852BF" w:rsidRDefault="009852BF" w:rsidP="009852BF">
                            <w:r>
                              <w:t>Support him/her with reading and homework     (as appropriate);</w:t>
                            </w:r>
                          </w:p>
                          <w:p w:rsidR="009852BF" w:rsidRDefault="009852BF" w:rsidP="009852BF">
                            <w:r>
                              <w:t>Attend parents’ evenings and discussions about her/his progress;</w:t>
                            </w:r>
                          </w:p>
                          <w:p w:rsidR="009852BF" w:rsidRDefault="009852BF" w:rsidP="009852BF">
                            <w:r>
                              <w:t xml:space="preserve">Support school policies and guidelines for </w:t>
                            </w:r>
                            <w:proofErr w:type="spellStart"/>
                            <w:r>
                              <w:t>behaviour</w:t>
                            </w:r>
                            <w:proofErr w:type="spellEnd"/>
                            <w:r>
                              <w:t>;</w:t>
                            </w:r>
                          </w:p>
                          <w:p w:rsidR="009852BF" w:rsidRDefault="009852BF" w:rsidP="009852BF">
                            <w:r>
                              <w:t>Inform school for reasons for absence on the first day of absence;</w:t>
                            </w:r>
                          </w:p>
                          <w:p w:rsidR="009852BF" w:rsidRDefault="009852BF" w:rsidP="009852BF">
                            <w:r>
                              <w:t>Keep the school informed about where I/we may be contacted in an emergency;</w:t>
                            </w:r>
                          </w:p>
                          <w:p w:rsidR="009852BF" w:rsidRDefault="009852BF" w:rsidP="009852BF">
                            <w:r>
                              <w:t>Discuss privately any concerns I/we may have;</w:t>
                            </w:r>
                          </w:p>
                          <w:p w:rsidR="009852BF" w:rsidRPr="00F5045D" w:rsidRDefault="009852BF" w:rsidP="009852BF">
                            <w:r>
                              <w:t>Encourage her/him to take pride in her/his appearance/work.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00290BB8">
              <w:rPr>
                <w:b/>
              </w:rPr>
              <w:t>I/We will try to: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val="en-GB" w:eastAsia="en-GB"/>
              </w:rPr>
              <w:t xml:space="preserve"> </w:t>
            </w:r>
          </w:p>
        </w:tc>
      </w:tr>
      <w:tr w:rsidR="009852BF" w:rsidTr="00DB794A">
        <w:trPr>
          <w:gridAfter w:val="1"/>
          <w:wAfter w:w="274" w:type="dxa"/>
          <w:trHeight w:hRule="exact" w:val="621"/>
          <w:jc w:val="center"/>
        </w:trPr>
        <w:tc>
          <w:tcPr>
            <w:tcW w:w="6318" w:type="dxa"/>
            <w:vMerge/>
          </w:tcPr>
          <w:p w:rsidR="009852BF" w:rsidRDefault="009852BF" w:rsidP="00DB794A">
            <w:pPr>
              <w:pStyle w:val="TOCHeading"/>
            </w:pPr>
          </w:p>
        </w:tc>
        <w:tc>
          <w:tcPr>
            <w:tcW w:w="882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14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6686" w:type="dxa"/>
            <w:gridSpan w:val="4"/>
          </w:tcPr>
          <w:p w:rsidR="009852BF" w:rsidRDefault="009852BF" w:rsidP="00DB794A">
            <w:pPr>
              <w:pStyle w:val="Heading2"/>
            </w:pPr>
          </w:p>
        </w:tc>
      </w:tr>
      <w:tr w:rsidR="009852BF" w:rsidTr="00DB794A">
        <w:trPr>
          <w:gridAfter w:val="1"/>
          <w:wAfter w:w="274" w:type="dxa"/>
          <w:trHeight w:hRule="exact" w:val="2133"/>
          <w:jc w:val="center"/>
        </w:trPr>
        <w:tc>
          <w:tcPr>
            <w:tcW w:w="6318" w:type="dxa"/>
            <w:vMerge/>
          </w:tcPr>
          <w:p w:rsidR="009852BF" w:rsidRDefault="009852BF" w:rsidP="00DB794A">
            <w:pPr>
              <w:pStyle w:val="TOCHeading"/>
            </w:pPr>
          </w:p>
        </w:tc>
        <w:tc>
          <w:tcPr>
            <w:tcW w:w="882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14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2204" w:type="dxa"/>
            <w:gridSpan w:val="2"/>
          </w:tcPr>
          <w:p w:rsidR="009852BF" w:rsidRDefault="009852BF" w:rsidP="00DB794A">
            <w:pPr>
              <w:pStyle w:val="NoSpacing"/>
            </w:pPr>
          </w:p>
        </w:tc>
        <w:tc>
          <w:tcPr>
            <w:tcW w:w="4482" w:type="dxa"/>
            <w:gridSpan w:val="2"/>
            <w:vAlign w:val="center"/>
          </w:tcPr>
          <w:p w:rsidR="009852BF" w:rsidRDefault="009852BF" w:rsidP="00DB794A"/>
        </w:tc>
      </w:tr>
      <w:tr w:rsidR="009852BF" w:rsidRPr="00BD4B81" w:rsidTr="00DB794A">
        <w:trPr>
          <w:gridAfter w:val="1"/>
          <w:wAfter w:w="274" w:type="dxa"/>
          <w:trHeight w:hRule="exact" w:val="567"/>
          <w:jc w:val="center"/>
        </w:trPr>
        <w:tc>
          <w:tcPr>
            <w:tcW w:w="6318" w:type="dxa"/>
            <w:vMerge/>
          </w:tcPr>
          <w:p w:rsidR="009852BF" w:rsidRDefault="009852BF" w:rsidP="00DB794A">
            <w:pPr>
              <w:pStyle w:val="TOCHeading"/>
            </w:pPr>
          </w:p>
        </w:tc>
        <w:tc>
          <w:tcPr>
            <w:tcW w:w="882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14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6686" w:type="dxa"/>
            <w:gridSpan w:val="4"/>
          </w:tcPr>
          <w:p w:rsidR="009852BF" w:rsidRPr="00BD4B81" w:rsidRDefault="009852BF" w:rsidP="00DB794A">
            <w:pPr>
              <w:pStyle w:val="Heading2"/>
              <w:rPr>
                <w:rFonts w:eastAsiaTheme="minorEastAsia" w:cstheme="minorBidi"/>
                <w:color w:val="000000" w:themeColor="text1"/>
                <w:sz w:val="20"/>
                <w:szCs w:val="20"/>
              </w:rPr>
            </w:pPr>
          </w:p>
        </w:tc>
      </w:tr>
      <w:tr w:rsidR="009852BF" w:rsidTr="00DB794A">
        <w:trPr>
          <w:gridAfter w:val="1"/>
          <w:wAfter w:w="274" w:type="dxa"/>
          <w:trHeight w:val="2250"/>
          <w:jc w:val="center"/>
        </w:trPr>
        <w:tc>
          <w:tcPr>
            <w:tcW w:w="6318" w:type="dxa"/>
            <w:vMerge/>
          </w:tcPr>
          <w:p w:rsidR="009852BF" w:rsidRDefault="009852BF" w:rsidP="00DB794A">
            <w:pPr>
              <w:pStyle w:val="TOCHeading"/>
            </w:pPr>
          </w:p>
        </w:tc>
        <w:tc>
          <w:tcPr>
            <w:tcW w:w="882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514" w:type="dxa"/>
            <w:gridSpan w:val="2"/>
            <w:vMerge/>
          </w:tcPr>
          <w:p w:rsidR="009852BF" w:rsidRDefault="009852BF" w:rsidP="00DB794A">
            <w:pPr>
              <w:pStyle w:val="NoSpacing"/>
            </w:pPr>
          </w:p>
        </w:tc>
        <w:tc>
          <w:tcPr>
            <w:tcW w:w="2204" w:type="dxa"/>
            <w:gridSpan w:val="2"/>
          </w:tcPr>
          <w:p w:rsidR="009852BF" w:rsidRDefault="009852BF" w:rsidP="00DB794A">
            <w:pPr>
              <w:pStyle w:val="NoSpacing"/>
            </w:pPr>
          </w:p>
        </w:tc>
        <w:tc>
          <w:tcPr>
            <w:tcW w:w="4482" w:type="dxa"/>
            <w:gridSpan w:val="2"/>
            <w:vAlign w:val="center"/>
          </w:tcPr>
          <w:p w:rsidR="009852BF" w:rsidRDefault="009852BF" w:rsidP="00DB794A"/>
        </w:tc>
      </w:tr>
    </w:tbl>
    <w:p w:rsidR="00DB54E1" w:rsidRDefault="00DB54E1"/>
    <w:sectPr w:rsidR="00DB54E1" w:rsidSect="009852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2BF"/>
    <w:rsid w:val="008933B7"/>
    <w:rsid w:val="009852BF"/>
    <w:rsid w:val="00D50993"/>
    <w:rsid w:val="00DB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E9352F-C52C-46B2-977E-A1E6ED7F8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52BF"/>
    <w:pPr>
      <w:spacing w:line="269" w:lineRule="auto"/>
    </w:pPr>
    <w:rPr>
      <w:rFonts w:eastAsiaTheme="minorEastAsia"/>
      <w:color w:val="000000" w:themeColor="text1"/>
      <w:sz w:val="20"/>
      <w:szCs w:val="20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52BF"/>
    <w:pPr>
      <w:keepNext/>
      <w:keepLines/>
      <w:shd w:val="clear" w:color="auto" w:fill="5B9BD5" w:themeFill="accent1"/>
      <w:spacing w:before="240" w:after="240" w:line="240" w:lineRule="auto"/>
      <w:contextualSpacing/>
      <w:outlineLvl w:val="0"/>
    </w:pPr>
    <w:rPr>
      <w:rFonts w:asciiTheme="majorHAnsi" w:eastAsiaTheme="majorEastAsia" w:hAnsiTheme="majorHAnsi" w:cstheme="majorBidi"/>
      <w:b/>
      <w:caps/>
      <w:color w:val="auto"/>
      <w:spacing w:val="15"/>
      <w:sz w:val="32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9852BF"/>
    <w:pPr>
      <w:keepNext/>
      <w:keepLines/>
      <w:spacing w:before="240" w:after="120" w:line="240" w:lineRule="auto"/>
      <w:contextualSpacing/>
      <w:outlineLvl w:val="1"/>
    </w:pPr>
    <w:rPr>
      <w:rFonts w:eastAsiaTheme="majorEastAsia" w:cstheme="majorBidi"/>
      <w:b/>
      <w:bCs/>
      <w:color w:val="auto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2BF"/>
    <w:rPr>
      <w:rFonts w:asciiTheme="majorHAnsi" w:eastAsiaTheme="majorEastAsia" w:hAnsiTheme="majorHAnsi" w:cstheme="majorBidi"/>
      <w:b/>
      <w:caps/>
      <w:spacing w:val="15"/>
      <w:sz w:val="32"/>
      <w:szCs w:val="58"/>
      <w:shd w:val="clear" w:color="auto" w:fill="5B9BD5" w:themeFill="accent1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9852BF"/>
    <w:rPr>
      <w:rFonts w:eastAsiaTheme="majorEastAsia" w:cstheme="majorBidi"/>
      <w:b/>
      <w:bCs/>
      <w:sz w:val="28"/>
      <w:szCs w:val="28"/>
      <w:lang w:val="en-US" w:eastAsia="ja-JP"/>
    </w:rPr>
  </w:style>
  <w:style w:type="paragraph" w:styleId="NoSpacing">
    <w:name w:val="No Spacing"/>
    <w:uiPriority w:val="1"/>
    <w:qFormat/>
    <w:rsid w:val="009852BF"/>
    <w:pPr>
      <w:spacing w:after="0" w:line="240" w:lineRule="auto"/>
    </w:pPr>
    <w:rPr>
      <w:rFonts w:eastAsiaTheme="minorEastAsia"/>
      <w:color w:val="595959" w:themeColor="text1" w:themeTint="A6"/>
      <w:sz w:val="20"/>
      <w:szCs w:val="20"/>
      <w:lang w:val="en-US" w:eastAsia="ja-JP"/>
    </w:rPr>
  </w:style>
  <w:style w:type="paragraph" w:styleId="Title">
    <w:name w:val="Title"/>
    <w:basedOn w:val="Normal"/>
    <w:link w:val="TitleChar"/>
    <w:uiPriority w:val="2"/>
    <w:qFormat/>
    <w:rsid w:val="009852BF"/>
    <w:pPr>
      <w:spacing w:after="0" w:line="240" w:lineRule="auto"/>
      <w:contextualSpacing/>
    </w:pPr>
    <w:rPr>
      <w:rFonts w:eastAsiaTheme="majorEastAsia" w:cstheme="majorBidi"/>
      <w:b/>
      <w:color w:val="FFFFFF" w:themeColor="background1"/>
      <w:kern w:val="28"/>
      <w:sz w:val="56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9852BF"/>
    <w:rPr>
      <w:rFonts w:eastAsiaTheme="majorEastAsia" w:cstheme="majorBidi"/>
      <w:b/>
      <w:color w:val="FFFFFF" w:themeColor="background1"/>
      <w:kern w:val="28"/>
      <w:sz w:val="56"/>
      <w:szCs w:val="88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3"/>
    <w:qFormat/>
    <w:rsid w:val="009852BF"/>
    <w:pPr>
      <w:numPr>
        <w:ilvl w:val="1"/>
      </w:numPr>
      <w:spacing w:before="60" w:after="0" w:line="240" w:lineRule="auto"/>
    </w:pPr>
    <w:rPr>
      <w:b/>
      <w:bCs/>
      <w:color w:val="FFFFFF" w:themeColor="background1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9852BF"/>
    <w:rPr>
      <w:rFonts w:eastAsiaTheme="minorEastAsia"/>
      <w:b/>
      <w:bCs/>
      <w:color w:val="FFFFFF" w:themeColor="background1"/>
      <w:sz w:val="24"/>
      <w:lang w:val="en-US" w:eastAsia="ja-JP"/>
    </w:rPr>
  </w:style>
  <w:style w:type="paragraph" w:styleId="TOCHeading">
    <w:name w:val="TOC Heading"/>
    <w:basedOn w:val="Heading1"/>
    <w:next w:val="Normal"/>
    <w:uiPriority w:val="9"/>
    <w:qFormat/>
    <w:rsid w:val="009852BF"/>
    <w:pPr>
      <w:outlineLvl w:val="9"/>
    </w:pPr>
  </w:style>
  <w:style w:type="paragraph" w:styleId="Caption">
    <w:name w:val="caption"/>
    <w:basedOn w:val="Normal"/>
    <w:next w:val="Normal"/>
    <w:uiPriority w:val="35"/>
    <w:qFormat/>
    <w:rsid w:val="009852BF"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9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93"/>
    <w:rPr>
      <w:rFonts w:ascii="Segoe UI" w:eastAsiaTheme="minorEastAsia" w:hAnsi="Segoe UI" w:cs="Segoe UI"/>
      <w:color w:val="000000" w:themeColor="text1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uk/url?sa=i&amp;rct=j&amp;q=&amp;esrc=s&amp;source=images&amp;cd=&amp;cad=rja&amp;uact=8&amp;ved=&amp;url=http://pingpang.si/anglescina-za-otroke/&amp;psig=AOvVaw1y-XujrWrQbcnl2sWuzOKN&amp;ust=1543057874294457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rct=j&amp;q=&amp;esrc=s&amp;source=images&amp;cd=&amp;cad=rja&amp;uact=8&amp;ved=2ahUKEwiBnd6Zro3eAhUBThoKHVvEBqgQjRx6BAgBEAU&amp;url=https://dumielauxepices.net/wallpaper-1494077&amp;psig=AOvVaw19xUHrz8f5mvF3AFJ5orKq&amp;ust=15398617393758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5061A-FF0D-405D-AAEF-573CC7F0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B4E75230</Template>
  <TotalTime>154</TotalTime>
  <Pages>3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Hall Junior Academy</Company>
  <LinksUpToDate>false</LinksUpToDate>
  <CharactersWithSpaces>1956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Mall</dc:creator>
  <cp:keywords/>
  <dc:description/>
  <cp:lastModifiedBy>B Mall</cp:lastModifiedBy>
  <cp:revision>1</cp:revision>
  <cp:lastPrinted>2018-11-23T14:14:00Z</cp:lastPrinted>
  <dcterms:created xsi:type="dcterms:W3CDTF">2018-11-23T12:21:00Z</dcterms:created>
  <dcterms:modified xsi:type="dcterms:W3CDTF">2018-11-23T14:56:00Z</dcterms:modified>
</cp:coreProperties>
</file>