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AB0" w:rsidRDefault="00BB3B5F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-9698355</wp:posOffset>
            </wp:positionV>
            <wp:extent cx="1150620" cy="1053465"/>
            <wp:effectExtent l="0" t="0" r="0" b="0"/>
            <wp:wrapNone/>
            <wp:docPr id="3" name="Picture 3" descr="KingsHill_Logo-0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ngsHill_Logo-02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30251663" wp14:editId="19D8AAE2">
            <wp:simplePos x="0" y="0"/>
            <wp:positionH relativeFrom="margin">
              <wp:posOffset>904875</wp:posOffset>
            </wp:positionH>
            <wp:positionV relativeFrom="margin">
              <wp:posOffset>-514350</wp:posOffset>
            </wp:positionV>
            <wp:extent cx="4114800" cy="5810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46.5pt;margin-top:21.15pt;width:545.25pt;height:67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" fillcolor="white [3201]" strokecolor="black [3200]" strokeweight="1pt">
            <v:textbox>
              <w:txbxContent>
                <w:p w:rsidR="008C3D80" w:rsidRDefault="00DB28A1" w:rsidP="00FA3692">
                  <w:pPr>
                    <w:spacing w:after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KHPS - </w:t>
                  </w:r>
                  <w:r w:rsidR="008C3D80" w:rsidRPr="008C3D80">
                    <w:rPr>
                      <w:b/>
                      <w:sz w:val="28"/>
                    </w:rPr>
                    <w:t>Consent form for educational school visits and other offsite activities.</w:t>
                  </w:r>
                </w:p>
                <w:p w:rsidR="00FA3692" w:rsidRDefault="00FA3692" w:rsidP="008C3D80">
                  <w:pPr>
                    <w:spacing w:after="0"/>
                    <w:rPr>
                      <w:sz w:val="24"/>
                    </w:rPr>
                  </w:pPr>
                </w:p>
                <w:p w:rsidR="008C3D80" w:rsidRDefault="008C3D80" w:rsidP="008C3D80">
                  <w:p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Pleas</w:t>
                  </w:r>
                  <w:r w:rsidR="006D250E">
                    <w:rPr>
                      <w:sz w:val="24"/>
                    </w:rPr>
                    <w:t>e sign and date the form below i</w:t>
                  </w:r>
                  <w:r>
                    <w:rPr>
                      <w:sz w:val="24"/>
                    </w:rPr>
                    <w:t xml:space="preserve">f you are happy for your child. </w:t>
                  </w:r>
                </w:p>
                <w:p w:rsidR="008C3D80" w:rsidRDefault="008C3D80" w:rsidP="008C3D80">
                  <w:pPr>
                    <w:spacing w:after="0"/>
                    <w:jc w:val="center"/>
                    <w:rPr>
                      <w:sz w:val="24"/>
                    </w:rPr>
                  </w:pPr>
                </w:p>
                <w:p w:rsidR="008C3D80" w:rsidRDefault="008C3D80" w:rsidP="008C3D80">
                  <w:pPr>
                    <w:spacing w:after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____________________</w:t>
                  </w:r>
                  <w:r w:rsidR="00D33ED0">
                    <w:rPr>
                      <w:sz w:val="24"/>
                    </w:rPr>
                    <w:t>_________________________________</w:t>
                  </w:r>
                  <w:r>
                    <w:rPr>
                      <w:sz w:val="24"/>
                    </w:rPr>
                    <w:t>_________________</w:t>
                  </w:r>
                </w:p>
                <w:p w:rsidR="008C3D80" w:rsidRDefault="008C3D80" w:rsidP="008C3D80">
                  <w:pPr>
                    <w:spacing w:after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(Name and surname)</w:t>
                  </w:r>
                </w:p>
                <w:p w:rsidR="008C3D80" w:rsidRDefault="008C3D80" w:rsidP="008C3D80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To take part on educational school visits and other activities that take place off the school premises; and </w:t>
                  </w:r>
                </w:p>
                <w:p w:rsidR="008C3D80" w:rsidRDefault="008C3D80" w:rsidP="008C3D80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To be given first aid or urgent medical treatment during any school trip or activity. </w:t>
                  </w:r>
                </w:p>
                <w:p w:rsidR="008C3D80" w:rsidRDefault="008C3D80" w:rsidP="008C3D80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To be taken to the local shop or post office as part of a small group</w:t>
                  </w:r>
                </w:p>
                <w:p w:rsidR="008C3D80" w:rsidRDefault="008C3D80" w:rsidP="008C3D80">
                  <w:pPr>
                    <w:spacing w:after="0"/>
                    <w:rPr>
                      <w:sz w:val="24"/>
                    </w:rPr>
                  </w:pPr>
                </w:p>
                <w:p w:rsidR="008C3D80" w:rsidRDefault="008C3D80" w:rsidP="008C3D80">
                  <w:pPr>
                    <w:spacing w:after="0"/>
                    <w:rPr>
                      <w:sz w:val="24"/>
                    </w:rPr>
                  </w:pPr>
                </w:p>
                <w:p w:rsidR="008C3D80" w:rsidRDefault="008C3D80" w:rsidP="008C3D80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8C3D80">
                    <w:rPr>
                      <w:b/>
                      <w:sz w:val="24"/>
                    </w:rPr>
                    <w:t>Please not</w:t>
                  </w:r>
                  <w:r w:rsidR="00DB28A1">
                    <w:rPr>
                      <w:b/>
                      <w:sz w:val="24"/>
                    </w:rPr>
                    <w:t>e</w:t>
                  </w:r>
                  <w:r w:rsidRPr="008C3D80">
                    <w:rPr>
                      <w:b/>
                      <w:sz w:val="24"/>
                    </w:rPr>
                    <w:t xml:space="preserve"> the following information before signing this form.</w:t>
                  </w:r>
                </w:p>
                <w:p w:rsidR="008C3D80" w:rsidRDefault="008C3D80" w:rsidP="008C3D80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The trips and activities covered by the consent includes all trips within walking distance or one bus ride from school.</w:t>
                  </w:r>
                </w:p>
                <w:p w:rsidR="008C3D80" w:rsidRDefault="008C3D80" w:rsidP="008C3D80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The school will send you information about each trip or activity before it takes place. </w:t>
                  </w:r>
                </w:p>
                <w:p w:rsidR="008C3D80" w:rsidRDefault="008C3D80" w:rsidP="008C3D80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You can, if you wish, tell the school that you do not want your child to take part in a particular school trip or activity. </w:t>
                  </w:r>
                </w:p>
                <w:p w:rsidR="008C3D80" w:rsidRDefault="008C3D80" w:rsidP="008C3D80">
                  <w:pPr>
                    <w:spacing w:after="0"/>
                    <w:ind w:left="36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Written parental consent will not be requested from you for the majority of the local offsite activities offered by the school – for example, year group visits to local amenities – as such activities are part of the school’s curriculum and usually take place during the normal school day. </w:t>
                  </w:r>
                </w:p>
                <w:p w:rsidR="008C3D80" w:rsidRDefault="008C3D80" w:rsidP="008C3D80">
                  <w:pPr>
                    <w:spacing w:after="0"/>
                    <w:ind w:left="360"/>
                    <w:rPr>
                      <w:sz w:val="24"/>
                    </w:rPr>
                  </w:pPr>
                </w:p>
                <w:p w:rsidR="008C3D80" w:rsidRDefault="008C3D80" w:rsidP="008C3D80">
                  <w:pPr>
                    <w:spacing w:after="0"/>
                    <w:ind w:left="36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Please complete the medical information below (if applicable) and sign and date this form if you agree.  </w:t>
                  </w:r>
                </w:p>
                <w:p w:rsid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</w:p>
                <w:p w:rsidR="00FA3692" w:rsidRDefault="00FA3692" w:rsidP="008C3D80">
                  <w:pPr>
                    <w:spacing w:after="0"/>
                    <w:ind w:left="360"/>
                    <w:rPr>
                      <w:b/>
                      <w:sz w:val="24"/>
                      <w:u w:val="single"/>
                    </w:rPr>
                  </w:pPr>
                  <w:r w:rsidRPr="00FA3692">
                    <w:rPr>
                      <w:b/>
                      <w:sz w:val="24"/>
                      <w:u w:val="single"/>
                    </w:rPr>
                    <w:t>Medical information</w:t>
                  </w:r>
                </w:p>
                <w:p w:rsid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</w:p>
                <w:p w:rsid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  <w:r>
                    <w:rPr>
                      <w:sz w:val="24"/>
                    </w:rPr>
                    <w:t>Details of any medical condition that your child su</w:t>
                  </w:r>
                  <w:r w:rsidR="00D33ED0">
                    <w:rPr>
                      <w:sz w:val="24"/>
                    </w:rPr>
                    <w:t>ffers from and any medication your</w:t>
                  </w:r>
                  <w:r>
                    <w:rPr>
                      <w:sz w:val="24"/>
                    </w:rPr>
                    <w:t xml:space="preserve"> child should take during off-site visits:</w:t>
                  </w:r>
                </w:p>
                <w:p w:rsid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</w:p>
                <w:p w:rsid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</w:p>
                <w:p w:rsid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  <w:r>
                    <w:rPr>
                      <w:sz w:val="24"/>
                    </w:rPr>
                    <w:t>....................................................................................................................................................</w:t>
                  </w:r>
                </w:p>
                <w:p w:rsid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</w:p>
                <w:p w:rsid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  <w:r>
                    <w:rPr>
                      <w:sz w:val="24"/>
                    </w:rPr>
                    <w:t>...................................................................................................................................................</w:t>
                  </w:r>
                </w:p>
                <w:p w:rsidR="00FA3692" w:rsidRDefault="00FA3692" w:rsidP="00DB28A1">
                  <w:pPr>
                    <w:spacing w:after="0"/>
                    <w:rPr>
                      <w:sz w:val="24"/>
                    </w:rPr>
                  </w:pPr>
                </w:p>
                <w:p w:rsid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  <w:r>
                    <w:rPr>
                      <w:sz w:val="24"/>
                    </w:rPr>
                    <w:t>Signed</w:t>
                  </w:r>
                  <w:proofErr w:type="gramStart"/>
                  <w:r>
                    <w:rPr>
                      <w:sz w:val="24"/>
                    </w:rPr>
                    <w:t>:_</w:t>
                  </w:r>
                  <w:proofErr w:type="gramEnd"/>
                  <w:r>
                    <w:rPr>
                      <w:sz w:val="24"/>
                    </w:rPr>
                    <w:t>___________________________________________________________</w:t>
                  </w:r>
                </w:p>
                <w:p w:rsid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</w:p>
                <w:p w:rsidR="00FA3692" w:rsidRPr="00FA3692" w:rsidRDefault="00FA3692" w:rsidP="008C3D80">
                  <w:pPr>
                    <w:spacing w:after="0"/>
                    <w:ind w:left="360"/>
                    <w:rPr>
                      <w:sz w:val="24"/>
                    </w:rPr>
                  </w:pPr>
                  <w:r>
                    <w:rPr>
                      <w:sz w:val="24"/>
                    </w:rPr>
                    <w:t>Date</w:t>
                  </w:r>
                  <w:proofErr w:type="gramStart"/>
                  <w:r>
                    <w:rPr>
                      <w:sz w:val="24"/>
                    </w:rPr>
                    <w:t>:_</w:t>
                  </w:r>
                  <w:proofErr w:type="gramEnd"/>
                  <w:r>
                    <w:rPr>
                      <w:sz w:val="24"/>
                    </w:rPr>
                    <w:t>_____________________________________________________________</w:t>
                  </w:r>
                </w:p>
              </w:txbxContent>
            </v:textbox>
            <w10:wrap type="square"/>
          </v:shape>
        </w:pict>
      </w:r>
    </w:p>
    <w:sectPr w:rsidR="00012AB0" w:rsidSect="002A49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D1355"/>
    <w:multiLevelType w:val="hybridMultilevel"/>
    <w:tmpl w:val="3D80B9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512032"/>
    <w:multiLevelType w:val="hybridMultilevel"/>
    <w:tmpl w:val="B8B69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C3D80"/>
    <w:rsid w:val="00012AB0"/>
    <w:rsid w:val="002A4983"/>
    <w:rsid w:val="003262FB"/>
    <w:rsid w:val="006D250E"/>
    <w:rsid w:val="008C3D80"/>
    <w:rsid w:val="00BB3B5F"/>
    <w:rsid w:val="00C26340"/>
    <w:rsid w:val="00D33ED0"/>
    <w:rsid w:val="00DB28A1"/>
    <w:rsid w:val="00FA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B3CF01FA-4A2D-464D-BD0E-000BFBF96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D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90C2D8AF</Template>
  <TotalTime>25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Arnold</dc:creator>
  <cp:keywords/>
  <dc:description/>
  <cp:lastModifiedBy>D Richards</cp:lastModifiedBy>
  <cp:revision>7</cp:revision>
  <cp:lastPrinted>2015-10-07T10:16:00Z</cp:lastPrinted>
  <dcterms:created xsi:type="dcterms:W3CDTF">2015-10-07T10:02:00Z</dcterms:created>
  <dcterms:modified xsi:type="dcterms:W3CDTF">2018-03-01T12:08:00Z</dcterms:modified>
</cp:coreProperties>
</file>